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769"/>
        <w:gridCol w:w="1687"/>
        <w:gridCol w:w="2408"/>
      </w:tblGrid>
      <w:tr w:rsidR="000172E5" w:rsidRPr="00637200" w:rsidTr="003F1B25">
        <w:tc>
          <w:tcPr>
            <w:tcW w:w="5000" w:type="pct"/>
            <w:gridSpan w:val="4"/>
            <w:shd w:val="clear" w:color="auto" w:fill="561715" w:themeFill="accent5" w:themeFillShade="BF"/>
            <w:vAlign w:val="bottom"/>
          </w:tcPr>
          <w:p w:rsidR="000172E5" w:rsidRPr="00637200" w:rsidRDefault="005A17D7" w:rsidP="00637200">
            <w:pPr>
              <w:pStyle w:val="Heading1"/>
              <w:outlineLvl w:val="0"/>
            </w:pPr>
            <w:r>
              <w:t>Business Information</w:t>
            </w:r>
          </w:p>
        </w:tc>
      </w:tr>
      <w:tr w:rsidR="000172E5" w:rsidRPr="00846B76" w:rsidTr="003F1B25">
        <w:tc>
          <w:tcPr>
            <w:tcW w:w="1334" w:type="pct"/>
            <w:vAlign w:val="bottom"/>
          </w:tcPr>
          <w:p w:rsidR="000172E5" w:rsidRPr="00637200" w:rsidRDefault="005A17D7" w:rsidP="005A17D7">
            <w:pPr>
              <w:pStyle w:val="NormalIndent"/>
              <w:ind w:left="165"/>
            </w:pPr>
            <w:r>
              <w:t>Business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3F1B25">
        <w:tc>
          <w:tcPr>
            <w:tcW w:w="1334" w:type="pct"/>
            <w:vAlign w:val="bottom"/>
          </w:tcPr>
          <w:p w:rsidR="000172E5" w:rsidRPr="00637200" w:rsidRDefault="005A17D7" w:rsidP="005A17D7">
            <w:pPr>
              <w:pStyle w:val="NormalIndent"/>
              <w:ind w:left="165"/>
            </w:pPr>
            <w:r>
              <w:t>Business 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5A17D7" w:rsidRPr="00846B76" w:rsidTr="003F1B25">
        <w:tc>
          <w:tcPr>
            <w:tcW w:w="1334" w:type="pct"/>
            <w:vAlign w:val="bottom"/>
          </w:tcPr>
          <w:p w:rsidR="005A17D7" w:rsidRDefault="005A17D7" w:rsidP="005A17D7">
            <w:pPr>
              <w:pStyle w:val="NormalIndent"/>
              <w:ind w:left="165"/>
            </w:pPr>
            <w:r>
              <w:t>Manager Name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7D7" w:rsidRPr="00846B76" w:rsidRDefault="005A17D7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5A17D7" w:rsidRDefault="005A17D7" w:rsidP="00311D4F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7D7" w:rsidRPr="00846B76" w:rsidRDefault="005A17D7" w:rsidP="00311D4F"/>
        </w:tc>
      </w:tr>
      <w:tr w:rsidR="000172E5" w:rsidRPr="00846B76" w:rsidTr="003F1B25">
        <w:sdt>
          <w:sdtPr>
            <w:id w:val="946660661"/>
            <w:placeholder>
              <w:docPart w:val="05BCA2FCB88B4EDA8F215C031959BF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5A17D7">
                <w:pPr>
                  <w:pStyle w:val="NormalIndent"/>
                  <w:ind w:left="165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sdt>
          <w:sdtPr>
            <w:id w:val="-1223447272"/>
            <w:placeholder>
              <w:docPart w:val="AAA65E1018BA4C9A8B9F9230BB0D03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3F1B25">
        <w:sdt>
          <w:sdtPr>
            <w:id w:val="1334104394"/>
            <w:placeholder>
              <w:docPart w:val="3E070B79B61648A3AF497FFF2F4B69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5A17D7">
                <w:pPr>
                  <w:pStyle w:val="NormalIndent"/>
                  <w:ind w:left="165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5A17D7" w:rsidRPr="00846B76" w:rsidTr="003F1B25">
        <w:tc>
          <w:tcPr>
            <w:tcW w:w="1334" w:type="pct"/>
            <w:vAlign w:val="bottom"/>
          </w:tcPr>
          <w:p w:rsidR="005A17D7" w:rsidRDefault="005A17D7" w:rsidP="005A17D7">
            <w:pPr>
              <w:pStyle w:val="NormalIndent"/>
              <w:ind w:left="165"/>
            </w:pPr>
            <w:r>
              <w:t>Website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5A17D7" w:rsidRPr="00846B76" w:rsidRDefault="005A17D7" w:rsidP="00311D4F"/>
        </w:tc>
      </w:tr>
      <w:tr w:rsidR="000172E5" w:rsidRPr="00846B76" w:rsidTr="003F1B25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3F1B25">
        <w:tc>
          <w:tcPr>
            <w:tcW w:w="5000" w:type="pct"/>
            <w:gridSpan w:val="4"/>
            <w:shd w:val="clear" w:color="auto" w:fill="561715" w:themeFill="accent5" w:themeFillShade="BF"/>
            <w:vAlign w:val="bottom"/>
          </w:tcPr>
          <w:p w:rsidR="000172E5" w:rsidRPr="00846B76" w:rsidRDefault="00CF1242" w:rsidP="00637200">
            <w:pPr>
              <w:pStyle w:val="Heading1"/>
              <w:outlineLvl w:val="0"/>
            </w:pPr>
            <w:r>
              <w:t>Owner</w:t>
            </w:r>
            <w:r w:rsidR="005A17D7">
              <w:t xml:space="preserve"> Information</w:t>
            </w:r>
          </w:p>
        </w:tc>
      </w:tr>
      <w:tr w:rsidR="000172E5" w:rsidRPr="00846B76" w:rsidTr="003F1B25">
        <w:tc>
          <w:tcPr>
            <w:tcW w:w="1334" w:type="pct"/>
            <w:vAlign w:val="bottom"/>
          </w:tcPr>
          <w:p w:rsidR="000172E5" w:rsidRPr="00846B76" w:rsidRDefault="005A17D7" w:rsidP="005A17D7">
            <w:pPr>
              <w:pStyle w:val="NormalIndent"/>
              <w:ind w:left="165"/>
            </w:pPr>
            <w:r>
              <w:t>Owner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3F1B25">
        <w:tc>
          <w:tcPr>
            <w:tcW w:w="1334" w:type="pct"/>
            <w:vAlign w:val="bottom"/>
          </w:tcPr>
          <w:p w:rsidR="000172E5" w:rsidRPr="00846B76" w:rsidRDefault="005A17D7" w:rsidP="005A17D7">
            <w:pPr>
              <w:pStyle w:val="NormalIndent"/>
              <w:ind w:left="165"/>
            </w:pPr>
            <w:r>
              <w:t>Owner 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3F1B25">
        <w:sdt>
          <w:sdtPr>
            <w:id w:val="-201941420"/>
            <w:placeholder>
              <w:docPart w:val="54A11F9AB8B44C848466C9E3905895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5A17D7">
                <w:pPr>
                  <w:pStyle w:val="NormalIndent"/>
                  <w:ind w:left="165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bookmarkStart w:id="0" w:name="_GoBack"/>
            <w:bookmarkEnd w:id="0"/>
          </w:p>
        </w:tc>
        <w:sdt>
          <w:sdtPr>
            <w:id w:val="-448942189"/>
            <w:placeholder>
              <w:docPart w:val="7A95B63FA2334A508F60F00579DA0D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3F1B25">
        <w:sdt>
          <w:sdtPr>
            <w:id w:val="-1359804501"/>
            <w:placeholder>
              <w:docPart w:val="3C19D19BDCF74A178638F4C58C85F9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5A17D7">
                <w:pPr>
                  <w:pStyle w:val="NormalIndent"/>
                  <w:ind w:left="165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3F1B25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A17D7" w:rsidRPr="00846B76" w:rsidTr="003F1B25">
        <w:tc>
          <w:tcPr>
            <w:tcW w:w="5000" w:type="pct"/>
            <w:gridSpan w:val="4"/>
            <w:shd w:val="clear" w:color="auto" w:fill="561715" w:themeFill="accent5" w:themeFillShade="BF"/>
            <w:vAlign w:val="bottom"/>
          </w:tcPr>
          <w:p w:rsidR="005A17D7" w:rsidRPr="00846B76" w:rsidRDefault="00CF1242" w:rsidP="00F7748A">
            <w:pPr>
              <w:pStyle w:val="Heading1"/>
              <w:outlineLvl w:val="0"/>
            </w:pPr>
            <w:r>
              <w:t xml:space="preserve">Business </w:t>
            </w:r>
            <w:r w:rsidR="005A17D7">
              <w:t>Information</w:t>
            </w:r>
          </w:p>
        </w:tc>
      </w:tr>
      <w:tr w:rsidR="003F1B25" w:rsidRPr="00846B76" w:rsidTr="003F1B25">
        <w:tc>
          <w:tcPr>
            <w:tcW w:w="1334" w:type="pct"/>
            <w:vAlign w:val="bottom"/>
          </w:tcPr>
          <w:p w:rsidR="003F1B25" w:rsidRPr="00846B76" w:rsidRDefault="003F1B25" w:rsidP="00F7748A">
            <w:pPr>
              <w:pStyle w:val="NormalIndent"/>
              <w:ind w:left="165"/>
            </w:pPr>
            <w:r>
              <w:t xml:space="preserve">Business Type: 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B25" w:rsidRPr="00846B76" w:rsidRDefault="003F1B25" w:rsidP="00F7748A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3F1B25" w:rsidRPr="00846B76" w:rsidRDefault="003F1B25" w:rsidP="00F7748A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B25" w:rsidRPr="00846B76" w:rsidRDefault="003F1B25" w:rsidP="00F7748A"/>
        </w:tc>
      </w:tr>
      <w:tr w:rsidR="003F1B25" w:rsidRPr="00846B76" w:rsidTr="003F1B25">
        <w:tc>
          <w:tcPr>
            <w:tcW w:w="1334" w:type="pct"/>
            <w:vAlign w:val="bottom"/>
          </w:tcPr>
          <w:p w:rsidR="003F1B25" w:rsidRPr="00846B76" w:rsidRDefault="003F1B25" w:rsidP="00F7748A">
            <w:pPr>
              <w:pStyle w:val="NormalIndent"/>
              <w:ind w:left="165"/>
            </w:pPr>
            <w:r>
              <w:t># of Employees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B25" w:rsidRPr="00846B76" w:rsidRDefault="003F1B25" w:rsidP="00F7748A">
            <w:r>
              <w:t>Full Time</w:t>
            </w:r>
            <w:r w:rsidR="00BA5A2B">
              <w:t>: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B25" w:rsidRPr="00846B76" w:rsidRDefault="003F1B25" w:rsidP="00F7748A">
            <w:r>
              <w:t>Part Time</w:t>
            </w:r>
            <w:r w:rsidR="00BA5A2B">
              <w:t>: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B25" w:rsidRPr="00846B76" w:rsidRDefault="003F1B25" w:rsidP="00F7748A"/>
        </w:tc>
      </w:tr>
      <w:tr w:rsidR="003F1B25" w:rsidRPr="00846B76" w:rsidTr="003F1B25">
        <w:tc>
          <w:tcPr>
            <w:tcW w:w="1334" w:type="pct"/>
            <w:vAlign w:val="bottom"/>
          </w:tcPr>
          <w:p w:rsidR="003F1B25" w:rsidRDefault="00CF1242" w:rsidP="00F7748A">
            <w:pPr>
              <w:pStyle w:val="NormalIndent"/>
              <w:ind w:left="165"/>
            </w:pPr>
            <w:r>
              <w:t>Committee Option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B25" w:rsidRPr="00846B76" w:rsidRDefault="003F1B25" w:rsidP="00F7748A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3F1B25" w:rsidRDefault="00CF1242" w:rsidP="00F7748A">
            <w:r>
              <w:t>Second Option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B25" w:rsidRPr="00846B76" w:rsidRDefault="003F1B25" w:rsidP="00F7748A"/>
        </w:tc>
      </w:tr>
    </w:tbl>
    <w:p w:rsidR="00743CC1" w:rsidRDefault="00743CC1" w:rsidP="00743CC1">
      <w:pPr>
        <w:shd w:val="clear" w:color="auto" w:fill="FFFFFF"/>
        <w:spacing w:before="0" w:after="0" w:line="240" w:lineRule="auto"/>
        <w:ind w:left="720"/>
        <w:rPr>
          <w:rFonts w:ascii="Arial" w:eastAsia="Times New Roman" w:hAnsi="Arial" w:cs="Arial"/>
          <w:color w:val="561715" w:themeColor="accent5" w:themeShade="BF"/>
          <w:sz w:val="24"/>
          <w:szCs w:val="24"/>
        </w:rPr>
      </w:pPr>
    </w:p>
    <w:p w:rsidR="00CF1242" w:rsidRPr="00CF1242" w:rsidRDefault="00CF1242" w:rsidP="00743CC1">
      <w:pPr>
        <w:shd w:val="clear" w:color="auto" w:fill="FFFFFF"/>
        <w:spacing w:before="120" w:after="0" w:line="240" w:lineRule="auto"/>
        <w:ind w:left="720"/>
        <w:rPr>
          <w:rFonts w:ascii="Arial" w:eastAsia="Times New Roman" w:hAnsi="Arial" w:cs="Arial"/>
          <w:color w:val="561715" w:themeColor="accent5" w:themeShade="BF"/>
          <w:sz w:val="24"/>
          <w:szCs w:val="24"/>
        </w:rPr>
      </w:pP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>Committees available</w:t>
      </w:r>
      <w:r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>:</w:t>
      </w:r>
    </w:p>
    <w:p w:rsidR="00CF1242" w:rsidRPr="00CF1242" w:rsidRDefault="00CF1242" w:rsidP="00743CC1">
      <w:pPr>
        <w:shd w:val="clear" w:color="auto" w:fill="FFFFFF"/>
        <w:spacing w:before="120" w:after="0" w:line="240" w:lineRule="auto"/>
        <w:ind w:left="2160"/>
        <w:rPr>
          <w:rFonts w:ascii="Arial" w:eastAsia="Times New Roman" w:hAnsi="Arial" w:cs="Arial"/>
          <w:color w:val="561715" w:themeColor="accent5" w:themeShade="BF"/>
          <w:sz w:val="24"/>
          <w:szCs w:val="24"/>
        </w:rPr>
      </w:pP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>Nominating</w:t>
      </w: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ab/>
      </w: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>Membership/outreach</w:t>
      </w:r>
      <w:r w:rsidRPr="00CF1242">
        <w:rPr>
          <w:color w:val="561715" w:themeColor="accent5" w:themeShade="BF"/>
        </w:rPr>
        <w:tab/>
      </w: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 xml:space="preserve">Events </w:t>
      </w:r>
    </w:p>
    <w:p w:rsidR="00CF1242" w:rsidRDefault="00CF1242" w:rsidP="00743CC1">
      <w:pPr>
        <w:shd w:val="clear" w:color="auto" w:fill="FFFFFF"/>
        <w:spacing w:before="0" w:after="0" w:line="240" w:lineRule="auto"/>
        <w:ind w:left="2160"/>
        <w:rPr>
          <w:rFonts w:ascii="Arial" w:eastAsia="Times New Roman" w:hAnsi="Arial" w:cs="Arial"/>
          <w:color w:val="561715" w:themeColor="accent5" w:themeShade="BF"/>
          <w:sz w:val="24"/>
          <w:szCs w:val="24"/>
        </w:rPr>
      </w:pP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>Marketing</w:t>
      </w: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ab/>
      </w: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>Fundraising</w:t>
      </w:r>
      <w:r w:rsidRPr="00CF1242">
        <w:rPr>
          <w:rFonts w:ascii="Times New Roman" w:eastAsia="Times New Roman" w:hAnsi="Times New Roman" w:cs="Times New Roman"/>
          <w:color w:val="561715" w:themeColor="accent5" w:themeShade="BF"/>
          <w:sz w:val="14"/>
          <w:szCs w:val="14"/>
        </w:rPr>
        <w:t> </w:t>
      </w:r>
      <w:r w:rsidR="00743CC1">
        <w:rPr>
          <w:rFonts w:ascii="Times New Roman" w:eastAsia="Times New Roman" w:hAnsi="Times New Roman" w:cs="Times New Roman"/>
          <w:color w:val="561715" w:themeColor="accent5" w:themeShade="BF"/>
          <w:sz w:val="14"/>
          <w:szCs w:val="14"/>
        </w:rPr>
        <w:tab/>
      </w:r>
      <w:r w:rsidR="00743CC1">
        <w:rPr>
          <w:rFonts w:ascii="Times New Roman" w:eastAsia="Times New Roman" w:hAnsi="Times New Roman" w:cs="Times New Roman"/>
          <w:color w:val="561715" w:themeColor="accent5" w:themeShade="BF"/>
          <w:sz w:val="14"/>
          <w:szCs w:val="14"/>
        </w:rPr>
        <w:tab/>
      </w:r>
      <w:r w:rsidR="00743CC1">
        <w:rPr>
          <w:rFonts w:ascii="Times New Roman" w:eastAsia="Times New Roman" w:hAnsi="Times New Roman" w:cs="Times New Roman"/>
          <w:color w:val="561715" w:themeColor="accent5" w:themeShade="BF"/>
          <w:sz w:val="14"/>
          <w:szCs w:val="14"/>
        </w:rPr>
        <w:tab/>
      </w:r>
      <w:r w:rsidRPr="00CF1242">
        <w:rPr>
          <w:rFonts w:ascii="Arial" w:eastAsia="Times New Roman" w:hAnsi="Arial" w:cs="Arial"/>
          <w:color w:val="561715" w:themeColor="accent5" w:themeShade="BF"/>
          <w:sz w:val="24"/>
          <w:szCs w:val="24"/>
        </w:rPr>
        <w:t>Volunteers</w:t>
      </w:r>
    </w:p>
    <w:p w:rsidR="00AF08A7" w:rsidRDefault="00AF08A7" w:rsidP="00743CC1">
      <w:pPr>
        <w:shd w:val="clear" w:color="auto" w:fill="FFFFFF"/>
        <w:spacing w:before="0" w:after="0" w:line="240" w:lineRule="auto"/>
        <w:ind w:left="2160"/>
        <w:rPr>
          <w:rFonts w:ascii="Arial" w:eastAsia="Times New Roman" w:hAnsi="Arial" w:cs="Arial"/>
          <w:color w:val="561715" w:themeColor="accent5" w:themeShade="BF"/>
          <w:sz w:val="24"/>
          <w:szCs w:val="24"/>
        </w:rPr>
      </w:pPr>
    </w:p>
    <w:p w:rsidR="00AF08A7" w:rsidRPr="00BA5A2B" w:rsidRDefault="00AF08A7" w:rsidP="00BA5A2B">
      <w:pPr>
        <w:shd w:val="clear" w:color="auto" w:fill="561715" w:themeFill="accent5" w:themeFillShade="BF"/>
        <w:spacing w:before="0" w:after="0" w:line="240" w:lineRule="auto"/>
        <w:rPr>
          <w:rFonts w:ascii="Arial" w:eastAsia="Times New Roman" w:hAnsi="Arial" w:cs="Arial"/>
          <w:color w:val="FFFFFF" w:themeColor="background1"/>
          <w:sz w:val="24"/>
          <w:szCs w:val="24"/>
        </w:rPr>
      </w:pPr>
      <w:r w:rsidRPr="00BA5A2B">
        <w:rPr>
          <w:rFonts w:ascii="Arial" w:eastAsia="Times New Roman" w:hAnsi="Arial" w:cs="Arial"/>
          <w:color w:val="FFFFFF" w:themeColor="background1"/>
          <w:sz w:val="24"/>
          <w:szCs w:val="24"/>
        </w:rPr>
        <w:t xml:space="preserve">Meeting night preferences </w:t>
      </w:r>
      <w:r w:rsidR="00BA5A2B" w:rsidRPr="00BA5A2B">
        <w:rPr>
          <w:rFonts w:ascii="Arial" w:eastAsia="Times New Roman" w:hAnsi="Arial" w:cs="Arial"/>
          <w:color w:val="FFFFFF" w:themeColor="background1"/>
          <w:sz w:val="24"/>
          <w:szCs w:val="24"/>
        </w:rPr>
        <w:t>(circle available nights)</w:t>
      </w:r>
      <w:r w:rsidR="00BA5A2B">
        <w:rPr>
          <w:rFonts w:ascii="Arial" w:eastAsia="Times New Roman" w:hAnsi="Arial" w:cs="Arial"/>
          <w:color w:val="FFFFFF" w:themeColor="background1"/>
          <w:sz w:val="24"/>
          <w:szCs w:val="24"/>
        </w:rPr>
        <w:t>:</w:t>
      </w:r>
      <w:r w:rsidR="00BA5A2B" w:rsidRPr="00BA5A2B">
        <w:rPr>
          <w:rFonts w:ascii="Arial" w:eastAsia="Times New Roman" w:hAnsi="Arial" w:cs="Arial"/>
          <w:color w:val="FFFFFF" w:themeColor="background1"/>
          <w:sz w:val="24"/>
          <w:szCs w:val="24"/>
        </w:rPr>
        <w:t xml:space="preserve"> </w:t>
      </w:r>
      <w:r w:rsidR="00BA5A2B">
        <w:rPr>
          <w:rFonts w:ascii="Arial" w:eastAsia="Times New Roman" w:hAnsi="Arial" w:cs="Arial"/>
          <w:color w:val="FFFFFF" w:themeColor="background1"/>
          <w:sz w:val="24"/>
          <w:szCs w:val="24"/>
        </w:rPr>
        <w:t xml:space="preserve">   </w:t>
      </w:r>
      <w:proofErr w:type="gramStart"/>
      <w:r w:rsidR="00BA5A2B" w:rsidRPr="00BA5A2B">
        <w:rPr>
          <w:rFonts w:ascii="Arial" w:eastAsia="Times New Roman" w:hAnsi="Arial" w:cs="Arial"/>
          <w:color w:val="FFFFFF" w:themeColor="background1"/>
          <w:sz w:val="24"/>
          <w:szCs w:val="24"/>
        </w:rPr>
        <w:t>MON  TUES</w:t>
      </w:r>
      <w:proofErr w:type="gramEnd"/>
      <w:r w:rsidR="00BA5A2B" w:rsidRPr="00BA5A2B">
        <w:rPr>
          <w:rFonts w:ascii="Arial" w:eastAsia="Times New Roman" w:hAnsi="Arial" w:cs="Arial"/>
          <w:color w:val="FFFFFF" w:themeColor="background1"/>
          <w:sz w:val="24"/>
          <w:szCs w:val="24"/>
        </w:rPr>
        <w:t xml:space="preserve">  WED  THUR   FR</w:t>
      </w:r>
      <w:r w:rsidR="00BA5A2B">
        <w:rPr>
          <w:rFonts w:ascii="Arial" w:eastAsia="Times New Roman" w:hAnsi="Arial" w:cs="Arial"/>
          <w:color w:val="FFFFFF" w:themeColor="background1"/>
          <w:sz w:val="24"/>
          <w:szCs w:val="24"/>
        </w:rPr>
        <w:t>I</w:t>
      </w:r>
    </w:p>
    <w:sectPr w:rsidR="00AF08A7" w:rsidRPr="00BA5A2B" w:rsidSect="00BA5A2B">
      <w:headerReference w:type="default" r:id="rId10"/>
      <w:footerReference w:type="default" r:id="rId11"/>
      <w:pgSz w:w="12240" w:h="15840"/>
      <w:pgMar w:top="1440" w:right="1440" w:bottom="1170" w:left="1440" w:header="720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6794" w:rsidRDefault="00BA6794" w:rsidP="000172E5">
      <w:pPr>
        <w:spacing w:after="0" w:line="240" w:lineRule="auto"/>
      </w:pPr>
      <w:r>
        <w:separator/>
      </w:r>
    </w:p>
  </w:endnote>
  <w:endnote w:type="continuationSeparator" w:id="0">
    <w:p w:rsidR="00BA6794" w:rsidRDefault="00BA679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97E529-01D6-451E-B9D0-04E508C0A1B0}"/>
    <w:embedBold r:id="rId2" w:fontKey="{107B5566-FA3C-428B-A829-A4BBCF060C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2C2B861-BFB1-436F-8E37-ED45FB31055E}"/>
    <w:embedBold r:id="rId4" w:fontKey="{399C3BFF-D1BD-4330-BBAA-1B5EC9A3F652}"/>
    <w:embedItalic r:id="rId5" w:fontKey="{A5A26A33-374C-4DE3-B770-C70F4F0B17D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B9C0707-CC13-48D7-96C2-BAB5771AA3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958E072-5304-4E9F-989B-B3DA7C40EC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600"/>
      <w:gridCol w:w="5400"/>
    </w:tblGrid>
    <w:tr w:rsidR="00311D4F" w:rsidRPr="005A17D7" w:rsidTr="00CF1242">
      <w:tc>
        <w:tcPr>
          <w:tcW w:w="3600" w:type="dxa"/>
          <w:vAlign w:val="center"/>
        </w:tcPr>
        <w:p w:rsidR="00311D4F" w:rsidRPr="00311D4F" w:rsidRDefault="00CF1242" w:rsidP="00637200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173990</wp:posOffset>
                </wp:positionV>
                <wp:extent cx="1762125" cy="641985"/>
                <wp:effectExtent l="0" t="0" r="9525" b="5715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400" w:type="dxa"/>
          <w:vAlign w:val="bottom"/>
        </w:tcPr>
        <w:p w:rsidR="00CF1242" w:rsidRDefault="00CF1242" w:rsidP="00CF1242">
          <w:pPr>
            <w:pStyle w:val="Footer"/>
            <w:jc w:val="center"/>
            <w:rPr>
              <w:noProof/>
              <w:sz w:val="22"/>
              <w:szCs w:val="22"/>
            </w:rPr>
          </w:pPr>
        </w:p>
        <w:p w:rsidR="00CF1242" w:rsidRPr="005A17D7" w:rsidRDefault="005A17D7" w:rsidP="00CF1242">
          <w:pPr>
            <w:pStyle w:val="Footer"/>
            <w:jc w:val="center"/>
            <w:rPr>
              <w:noProof/>
              <w:sz w:val="22"/>
              <w:szCs w:val="22"/>
            </w:rPr>
          </w:pPr>
          <w:r w:rsidRPr="005A17D7">
            <w:rPr>
              <w:noProof/>
              <w:sz w:val="22"/>
              <w:szCs w:val="22"/>
            </w:rPr>
            <w:t>Shamokin Area Business</w:t>
          </w:r>
          <w:r>
            <w:rPr>
              <w:noProof/>
              <w:sz w:val="22"/>
              <w:szCs w:val="22"/>
            </w:rPr>
            <w:t xml:space="preserve"> For</w:t>
          </w:r>
          <w:r w:rsidR="00CF1242">
            <w:rPr>
              <w:noProof/>
              <w:sz w:val="22"/>
              <w:szCs w:val="22"/>
            </w:rPr>
            <w:t xml:space="preserve"> </w:t>
          </w:r>
          <w:r w:rsidRPr="005A17D7">
            <w:rPr>
              <w:noProof/>
              <w:sz w:val="22"/>
              <w:szCs w:val="22"/>
            </w:rPr>
            <w:t>Economic Revitalization</w:t>
          </w: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6794" w:rsidRDefault="00BA6794" w:rsidP="000172E5">
      <w:pPr>
        <w:spacing w:after="0" w:line="240" w:lineRule="auto"/>
      </w:pPr>
      <w:r>
        <w:separator/>
      </w:r>
    </w:p>
  </w:footnote>
  <w:footnote w:type="continuationSeparator" w:id="0">
    <w:p w:rsidR="00BA6794" w:rsidRDefault="00BA679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70" w:type="dxa"/>
      <w:tblLook w:val="04A0" w:firstRow="1" w:lastRow="0" w:firstColumn="1" w:lastColumn="0" w:noHBand="0" w:noVBand="1"/>
    </w:tblPr>
    <w:tblGrid>
      <w:gridCol w:w="1596"/>
      <w:gridCol w:w="4794"/>
      <w:gridCol w:w="3780"/>
    </w:tblGrid>
    <w:tr w:rsidR="005A17D7" w:rsidRPr="00637200" w:rsidTr="00743CC1">
      <w:trPr>
        <w:trHeight w:val="990"/>
      </w:trPr>
      <w:tc>
        <w:tcPr>
          <w:tcW w:w="1596" w:type="dxa"/>
          <w:vAlign w:val="center"/>
        </w:tcPr>
        <w:p w:rsidR="005A17D7" w:rsidRPr="00637200" w:rsidRDefault="005A17D7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6D19A6DD" wp14:editId="0C2358B6">
                <wp:extent cx="873701" cy="704773"/>
                <wp:effectExtent l="0" t="0" r="3175" b="63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7008" cy="73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083B2FAD9AC74B82805B63C29ACD8CA8"/>
          </w:placeholder>
          <w:temporary/>
          <w:showingPlcHdr/>
          <w15:appearance w15:val="hidden"/>
        </w:sdtPr>
        <w:sdtContent>
          <w:tc>
            <w:tcPr>
              <w:tcW w:w="4794" w:type="dxa"/>
              <w:vAlign w:val="center"/>
            </w:tcPr>
            <w:p w:rsidR="005A17D7" w:rsidRPr="00637200" w:rsidRDefault="005A17D7" w:rsidP="00637200">
              <w:pPr>
                <w:pStyle w:val="Header"/>
              </w:pPr>
              <w:r w:rsidRPr="005A17D7">
                <w:rPr>
                  <w:color w:val="561715" w:themeColor="accent5" w:themeShade="BF"/>
                </w:rPr>
                <w:t>Membership Form</w:t>
              </w:r>
            </w:p>
          </w:tc>
        </w:sdtContent>
      </w:sdt>
      <w:tc>
        <w:tcPr>
          <w:tcW w:w="3780" w:type="dxa"/>
          <w:vAlign w:val="center"/>
        </w:tcPr>
        <w:p w:rsidR="005A17D7" w:rsidRPr="00743CC1" w:rsidRDefault="00743CC1" w:rsidP="00743CC1">
          <w:pPr>
            <w:pStyle w:val="Header"/>
            <w:jc w:val="right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Membership </w:t>
          </w:r>
          <w:r w:rsidR="005A17D7" w:rsidRPr="00743CC1">
            <w:rPr>
              <w:sz w:val="28"/>
              <w:szCs w:val="28"/>
            </w:rPr>
            <w:t xml:space="preserve">Year: </w:t>
          </w:r>
          <w:r>
            <w:rPr>
              <w:sz w:val="28"/>
              <w:szCs w:val="28"/>
            </w:rPr>
            <w:t>_</w:t>
          </w:r>
          <w:r w:rsidR="005A17D7" w:rsidRPr="00743CC1">
            <w:rPr>
              <w:sz w:val="28"/>
              <w:szCs w:val="28"/>
            </w:rPr>
            <w:t>______</w:t>
          </w:r>
        </w:p>
        <w:p w:rsidR="003F1B25" w:rsidRPr="003F1B25" w:rsidRDefault="00743CC1" w:rsidP="00743CC1">
          <w:pPr>
            <w:pStyle w:val="Header"/>
            <w:jc w:val="right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</w:t>
          </w:r>
          <w:r w:rsidR="003F1B25" w:rsidRPr="003F1B25">
            <w:rPr>
              <w:sz w:val="28"/>
              <w:szCs w:val="28"/>
            </w:rPr>
            <w:t>New/Renewal: __</w:t>
          </w:r>
          <w:r w:rsidR="003F1B25">
            <w:rPr>
              <w:sz w:val="28"/>
              <w:szCs w:val="28"/>
            </w:rPr>
            <w:t>___</w:t>
          </w:r>
          <w:r w:rsidR="003F1B25" w:rsidRPr="003F1B25">
            <w:rPr>
              <w:sz w:val="28"/>
              <w:szCs w:val="28"/>
            </w:rPr>
            <w:t>__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D7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3F1B25"/>
    <w:rsid w:val="0040090B"/>
    <w:rsid w:val="0046302A"/>
    <w:rsid w:val="00487D2D"/>
    <w:rsid w:val="004D5D62"/>
    <w:rsid w:val="005112D0"/>
    <w:rsid w:val="00577E06"/>
    <w:rsid w:val="00583334"/>
    <w:rsid w:val="005A17D7"/>
    <w:rsid w:val="005A3BF7"/>
    <w:rsid w:val="005F2035"/>
    <w:rsid w:val="005F7990"/>
    <w:rsid w:val="006145D8"/>
    <w:rsid w:val="00637200"/>
    <w:rsid w:val="0063739C"/>
    <w:rsid w:val="006A6797"/>
    <w:rsid w:val="007147D7"/>
    <w:rsid w:val="00743CC1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F08A7"/>
    <w:rsid w:val="00B337A2"/>
    <w:rsid w:val="00BA5A2B"/>
    <w:rsid w:val="00BA679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1242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4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etovich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BCA2FCB88B4EDA8F215C031959B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C96E9-BF44-4AF7-B153-6551F1414277}"/>
      </w:docPartPr>
      <w:docPartBody>
        <w:p w:rsidR="00000000" w:rsidRDefault="002E6283">
          <w:pPr>
            <w:pStyle w:val="05BCA2FCB88B4EDA8F215C031959BF37"/>
          </w:pPr>
          <w:r w:rsidRPr="006145D8">
            <w:t>Cell Phone</w:t>
          </w:r>
        </w:p>
      </w:docPartBody>
    </w:docPart>
    <w:docPart>
      <w:docPartPr>
        <w:name w:val="AAA65E1018BA4C9A8B9F9230BB0D0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5D916-9FEB-42D4-B657-5107A0F57BE1}"/>
      </w:docPartPr>
      <w:docPartBody>
        <w:p w:rsidR="00000000" w:rsidRDefault="002E6283">
          <w:pPr>
            <w:pStyle w:val="AAA65E1018BA4C9A8B9F9230BB0D03AA"/>
          </w:pPr>
          <w:r w:rsidRPr="00311D4F">
            <w:t>Work Phone</w:t>
          </w:r>
        </w:p>
      </w:docPartBody>
    </w:docPart>
    <w:docPart>
      <w:docPartPr>
        <w:name w:val="3E070B79B61648A3AF497FFF2F4B6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7C865-5F9B-46A5-AFEE-BCE7C0BC992B}"/>
      </w:docPartPr>
      <w:docPartBody>
        <w:p w:rsidR="00000000" w:rsidRDefault="002E6283">
          <w:pPr>
            <w:pStyle w:val="3E070B79B61648A3AF497FFF2F4B6964"/>
          </w:pPr>
          <w:r w:rsidRPr="006145D8">
            <w:t>Email</w:t>
          </w:r>
        </w:p>
      </w:docPartBody>
    </w:docPart>
    <w:docPart>
      <w:docPartPr>
        <w:name w:val="54A11F9AB8B44C848466C9E390589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3967C-E825-4CF3-A53E-12A6B765F161}"/>
      </w:docPartPr>
      <w:docPartBody>
        <w:p w:rsidR="00000000" w:rsidRDefault="002E6283">
          <w:pPr>
            <w:pStyle w:val="54A11F9AB8B44C848466C9E390589504"/>
          </w:pPr>
          <w:r w:rsidRPr="006145D8">
            <w:t>Cell Phone</w:t>
          </w:r>
        </w:p>
      </w:docPartBody>
    </w:docPart>
    <w:docPart>
      <w:docPartPr>
        <w:name w:val="7A95B63FA2334A508F60F00579DA0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C2F76-6522-4C37-A3BA-5266E31CF9AC}"/>
      </w:docPartPr>
      <w:docPartBody>
        <w:p w:rsidR="00000000" w:rsidRDefault="002E6283">
          <w:pPr>
            <w:pStyle w:val="7A95B63FA2334A508F60F00579DA0D62"/>
          </w:pPr>
          <w:r w:rsidRPr="006145D8">
            <w:t>Work Phone</w:t>
          </w:r>
        </w:p>
      </w:docPartBody>
    </w:docPart>
    <w:docPart>
      <w:docPartPr>
        <w:name w:val="3C19D19BDCF74A178638F4C58C85F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A9BB9-A83E-444F-86D9-0433512141A5}"/>
      </w:docPartPr>
      <w:docPartBody>
        <w:p w:rsidR="00000000" w:rsidRDefault="002E6283">
          <w:pPr>
            <w:pStyle w:val="3C19D19BDCF74A178638F4C58C85F94F"/>
          </w:pPr>
          <w:r w:rsidRPr="006145D8">
            <w:t>Email</w:t>
          </w:r>
        </w:p>
      </w:docPartBody>
    </w:docPart>
    <w:docPart>
      <w:docPartPr>
        <w:name w:val="083B2FAD9AC74B82805B63C29ACD8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4F10A-3674-4E1F-B77A-F5EDC1D7BEBF}"/>
      </w:docPartPr>
      <w:docPartBody>
        <w:p w:rsidR="00000000" w:rsidRDefault="00281C0D" w:rsidP="00281C0D">
          <w:pPr>
            <w:pStyle w:val="083B2FAD9AC74B82805B63C29ACD8CA8"/>
          </w:pPr>
          <w:r w:rsidRPr="006145D8">
            <w:rPr>
              <w:rStyle w:val="Heading1Char"/>
            </w:rPr>
            <w:t>Parent 1 Info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C0D"/>
    <w:rsid w:val="00281C0D"/>
    <w:rsid w:val="002E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81C0D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81C0D"/>
    <w:rPr>
      <w:rFonts w:asciiTheme="majorHAnsi" w:eastAsiaTheme="minorHAnsi" w:hAnsiTheme="majorHAnsi"/>
      <w:b/>
      <w:sz w:val="28"/>
      <w:szCs w:val="28"/>
    </w:rPr>
  </w:style>
  <w:style w:type="paragraph" w:customStyle="1" w:styleId="B53262CAB70A4B2592FAB4B6545E704D">
    <w:name w:val="B53262CAB70A4B2592FAB4B6545E704D"/>
  </w:style>
  <w:style w:type="paragraph" w:customStyle="1" w:styleId="97B2C21587D44DE88A5C1E1D3E033D34">
    <w:name w:val="97B2C21587D44DE88A5C1E1D3E033D34"/>
  </w:style>
  <w:style w:type="paragraph" w:customStyle="1" w:styleId="BE3F433CF75341C09E2195EEC880BCB7">
    <w:name w:val="BE3F433CF75341C09E2195EEC880BCB7"/>
  </w:style>
  <w:style w:type="paragraph" w:customStyle="1" w:styleId="05BCA2FCB88B4EDA8F215C031959BF37">
    <w:name w:val="05BCA2FCB88B4EDA8F215C031959BF37"/>
  </w:style>
  <w:style w:type="paragraph" w:customStyle="1" w:styleId="AAA65E1018BA4C9A8B9F9230BB0D03AA">
    <w:name w:val="AAA65E1018BA4C9A8B9F9230BB0D03AA"/>
  </w:style>
  <w:style w:type="paragraph" w:customStyle="1" w:styleId="3E070B79B61648A3AF497FFF2F4B6964">
    <w:name w:val="3E070B79B61648A3AF497FFF2F4B6964"/>
  </w:style>
  <w:style w:type="paragraph" w:customStyle="1" w:styleId="7E34E41041B54678A9FB284B058DEE68">
    <w:name w:val="7E34E41041B54678A9FB284B058DEE68"/>
  </w:style>
  <w:style w:type="paragraph" w:customStyle="1" w:styleId="13658153C4CA45079286DA72F3DB5E84">
    <w:name w:val="13658153C4CA45079286DA72F3DB5E84"/>
  </w:style>
  <w:style w:type="paragraph" w:customStyle="1" w:styleId="0196A4527E034A849F46AAB21E91A151">
    <w:name w:val="0196A4527E034A849F46AAB21E91A151"/>
  </w:style>
  <w:style w:type="paragraph" w:customStyle="1" w:styleId="54A11F9AB8B44C848466C9E390589504">
    <w:name w:val="54A11F9AB8B44C848466C9E390589504"/>
  </w:style>
  <w:style w:type="paragraph" w:customStyle="1" w:styleId="7A95B63FA2334A508F60F00579DA0D62">
    <w:name w:val="7A95B63FA2334A508F60F00579DA0D62"/>
  </w:style>
  <w:style w:type="paragraph" w:customStyle="1" w:styleId="3C19D19BDCF74A178638F4C58C85F94F">
    <w:name w:val="3C19D19BDCF74A178638F4C58C85F94F"/>
  </w:style>
  <w:style w:type="paragraph" w:customStyle="1" w:styleId="8367FDAD387748C7812BED8A8AA40D0C">
    <w:name w:val="8367FDAD387748C7812BED8A8AA40D0C"/>
  </w:style>
  <w:style w:type="paragraph" w:customStyle="1" w:styleId="083B2FAD9AC74B82805B63C29ACD8CA8">
    <w:name w:val="083B2FAD9AC74B82805B63C29ACD8CA8"/>
    <w:rsid w:val="00281C0D"/>
  </w:style>
  <w:style w:type="paragraph" w:customStyle="1" w:styleId="1E7B96E54CE849098BC0FD4D72142480">
    <w:name w:val="1E7B96E54CE849098BC0FD4D72142480"/>
    <w:rsid w:val="00281C0D"/>
  </w:style>
  <w:style w:type="paragraph" w:customStyle="1" w:styleId="D3A1C7807039491487981E0EE17C30E1">
    <w:name w:val="D3A1C7807039491487981E0EE17C30E1"/>
    <w:rsid w:val="00281C0D"/>
  </w:style>
  <w:style w:type="paragraph" w:customStyle="1" w:styleId="FDDC3B65914A46CCAE8BEB2CA79E244D">
    <w:name w:val="FDDC3B65914A46CCAE8BEB2CA79E244D"/>
    <w:rsid w:val="00281C0D"/>
  </w:style>
  <w:style w:type="paragraph" w:customStyle="1" w:styleId="3F18A6A67C764DC8A4D6C7D83F2636B3">
    <w:name w:val="3F18A6A67C764DC8A4D6C7D83F2636B3"/>
    <w:rsid w:val="00281C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2021-10-18T17:58:00Z</dcterms:created>
  <dcterms:modified xsi:type="dcterms:W3CDTF">2021-10-19T15:33:00Z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